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DBD" w:rsidRPr="00467066" w:rsidRDefault="001F0DBD" w:rsidP="007E3A53">
      <w:pPr>
        <w:pStyle w:val="Default"/>
        <w:jc w:val="both"/>
        <w:rPr>
          <w:b/>
          <w:color w:val="auto"/>
        </w:rPr>
      </w:pPr>
      <w:r w:rsidRPr="00467066">
        <w:rPr>
          <w:b/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18.5pt">
            <v:imagedata r:id="rId7" o:title="" croptop="1260f" cropleft="6628f"/>
          </v:shape>
        </w:pict>
      </w:r>
    </w:p>
    <w:p w:rsidR="001F0DBD" w:rsidRPr="007E3A53" w:rsidRDefault="001F0DBD" w:rsidP="007E3A53">
      <w:pPr>
        <w:pStyle w:val="Default"/>
        <w:jc w:val="both"/>
      </w:pPr>
      <w:r w:rsidRPr="007E3A53">
        <w:rPr>
          <w:b/>
          <w:bCs/>
        </w:rPr>
        <w:t xml:space="preserve">4. Структура рабочей программы (ФГОС начального общего образования, ФГОС основного общего образования) </w:t>
      </w:r>
    </w:p>
    <w:p w:rsidR="001F0DBD" w:rsidRPr="007E3A53" w:rsidRDefault="001F0DBD" w:rsidP="007E3A53">
      <w:pPr>
        <w:pStyle w:val="Default"/>
        <w:jc w:val="both"/>
      </w:pPr>
      <w:r w:rsidRPr="007E3A53">
        <w:t xml:space="preserve">Рабочая программа включает в себя следующие обязательные элементы: </w:t>
      </w:r>
    </w:p>
    <w:p w:rsidR="001F0DBD" w:rsidRPr="007E3A53" w:rsidRDefault="001F0DBD" w:rsidP="006C2F7B">
      <w:pPr>
        <w:pStyle w:val="Default"/>
        <w:jc w:val="both"/>
      </w:pPr>
      <w:r w:rsidRPr="007E3A53">
        <w:rPr>
          <w:b/>
          <w:bCs/>
        </w:rPr>
        <w:t xml:space="preserve">4.1. </w:t>
      </w:r>
      <w:r w:rsidRPr="007E3A53">
        <w:t xml:space="preserve">Титульный лист </w:t>
      </w:r>
      <w:r>
        <w:t>(приложение 1)</w:t>
      </w:r>
    </w:p>
    <w:p w:rsidR="001F0DBD" w:rsidRPr="006C2F7B" w:rsidRDefault="001F0DBD" w:rsidP="007E3A53">
      <w:pPr>
        <w:pStyle w:val="Default"/>
        <w:jc w:val="both"/>
        <w:rPr>
          <w:b/>
        </w:rPr>
      </w:pPr>
      <w:r w:rsidRPr="006C2F7B">
        <w:rPr>
          <w:b/>
        </w:rPr>
        <w:t>4.2.</w:t>
      </w:r>
      <w:r>
        <w:rPr>
          <w:b/>
        </w:rPr>
        <w:t xml:space="preserve"> </w:t>
      </w:r>
      <w:r w:rsidRPr="006C2F7B">
        <w:t xml:space="preserve">Пояснительная </w:t>
      </w:r>
      <w:r>
        <w:t>записка (указывается учебный план, учебник)</w:t>
      </w:r>
    </w:p>
    <w:p w:rsidR="001F0DBD" w:rsidRPr="007E3A53" w:rsidRDefault="001F0DBD" w:rsidP="007E3A53">
      <w:pPr>
        <w:pStyle w:val="Default"/>
        <w:jc w:val="both"/>
      </w:pPr>
      <w:r>
        <w:rPr>
          <w:b/>
          <w:bCs/>
        </w:rPr>
        <w:t>4.3</w:t>
      </w:r>
      <w:r w:rsidRPr="007E3A53">
        <w:t xml:space="preserve">. Планируемые результаты освоения учебного предмета, курса </w:t>
      </w:r>
    </w:p>
    <w:p w:rsidR="001F0DBD" w:rsidRPr="007E3A53" w:rsidRDefault="001F0DBD" w:rsidP="007E3A53">
      <w:pPr>
        <w:pStyle w:val="Default"/>
        <w:jc w:val="both"/>
      </w:pPr>
      <w:r>
        <w:rPr>
          <w:b/>
          <w:bCs/>
        </w:rPr>
        <w:t>4.4</w:t>
      </w:r>
      <w:r w:rsidRPr="007E3A53">
        <w:rPr>
          <w:b/>
          <w:bCs/>
        </w:rPr>
        <w:t xml:space="preserve">. </w:t>
      </w:r>
      <w:r w:rsidRPr="007E3A53">
        <w:t>Содержание учебного предмета, курса.</w:t>
      </w:r>
    </w:p>
    <w:p w:rsidR="001F0DBD" w:rsidRPr="007E3A53" w:rsidRDefault="001F0DBD" w:rsidP="007E3A53">
      <w:pPr>
        <w:pStyle w:val="Default"/>
        <w:jc w:val="both"/>
      </w:pPr>
      <w:r>
        <w:rPr>
          <w:b/>
          <w:bCs/>
        </w:rPr>
        <w:t>4.5</w:t>
      </w:r>
      <w:r w:rsidRPr="007E3A53">
        <w:rPr>
          <w:b/>
          <w:bCs/>
        </w:rPr>
        <w:t xml:space="preserve">. </w:t>
      </w:r>
      <w:r w:rsidRPr="007E3A53">
        <w:t>Календарно - тематическое планирование с указанием количества часов, отводимых на изучение каждой темы.</w:t>
      </w:r>
    </w:p>
    <w:p w:rsidR="001F0DBD" w:rsidRDefault="001F0DBD" w:rsidP="007E3A53">
      <w:pPr>
        <w:pStyle w:val="Default"/>
        <w:jc w:val="both"/>
      </w:pPr>
      <w:r>
        <w:rPr>
          <w:b/>
          <w:bCs/>
        </w:rPr>
        <w:t>4.6</w:t>
      </w:r>
      <w:r w:rsidRPr="007E3A53">
        <w:t xml:space="preserve">. Критерии оценивания предметных результатов учащихся в устной и письменной форме. </w:t>
      </w:r>
    </w:p>
    <w:p w:rsidR="001F0DBD" w:rsidRPr="007E3A53" w:rsidRDefault="001F0DBD" w:rsidP="007E3A53">
      <w:pPr>
        <w:pStyle w:val="Default"/>
        <w:jc w:val="both"/>
      </w:pPr>
      <w:r>
        <w:rPr>
          <w:b/>
          <w:bCs/>
        </w:rPr>
        <w:t>4.7</w:t>
      </w:r>
      <w:r w:rsidRPr="007E3A53">
        <w:rPr>
          <w:b/>
          <w:bCs/>
        </w:rPr>
        <w:t xml:space="preserve">. </w:t>
      </w:r>
      <w:r w:rsidRPr="007E3A53">
        <w:t xml:space="preserve">Контрольно - измерительные материалы по предмету </w:t>
      </w:r>
      <w:r>
        <w:t xml:space="preserve">на текущий контроль прилагается по усмотрению учителя, на промежуточную аттестацию </w:t>
      </w:r>
      <w:r w:rsidRPr="007E3A53">
        <w:t>рассматривается на заседании школьного методического совета</w:t>
      </w:r>
      <w:r>
        <w:t xml:space="preserve"> в марте месяце</w:t>
      </w:r>
      <w:r w:rsidRPr="007E3A53">
        <w:t xml:space="preserve">, подписывается руководителем МС, согласовывается с курирующим заместителем директора и утверждается директором Школы. </w:t>
      </w:r>
    </w:p>
    <w:p w:rsidR="001F0DBD" w:rsidRDefault="001F0DBD" w:rsidP="007E3A53">
      <w:pPr>
        <w:pStyle w:val="Default"/>
        <w:jc w:val="both"/>
        <w:rPr>
          <w:b/>
          <w:bCs/>
        </w:rPr>
      </w:pPr>
    </w:p>
    <w:p w:rsidR="001F0DBD" w:rsidRPr="007E3A53" w:rsidRDefault="001F0DBD" w:rsidP="007E3A53">
      <w:pPr>
        <w:pStyle w:val="Default"/>
        <w:jc w:val="both"/>
      </w:pPr>
      <w:r w:rsidRPr="007E3A53">
        <w:rPr>
          <w:b/>
          <w:bCs/>
        </w:rPr>
        <w:t>5</w:t>
      </w:r>
      <w:r w:rsidRPr="007E3A53">
        <w:t xml:space="preserve">. Структура рабочей программы курсов внеурочной деятельности </w:t>
      </w:r>
    </w:p>
    <w:p w:rsidR="001F0DBD" w:rsidRPr="007E3A53" w:rsidRDefault="001F0DBD" w:rsidP="007E3A53">
      <w:pPr>
        <w:pStyle w:val="Default"/>
        <w:jc w:val="both"/>
      </w:pPr>
      <w:r w:rsidRPr="007E3A53">
        <w:t xml:space="preserve">Рабочая программа включает в себя следующие обязательные элементы: </w:t>
      </w:r>
    </w:p>
    <w:p w:rsidR="001F0DBD" w:rsidRPr="007E3A53" w:rsidRDefault="001F0DBD" w:rsidP="007E3A53">
      <w:pPr>
        <w:pStyle w:val="Default"/>
        <w:jc w:val="both"/>
      </w:pPr>
      <w:r w:rsidRPr="007E3A53">
        <w:rPr>
          <w:b/>
          <w:bCs/>
        </w:rPr>
        <w:t xml:space="preserve">5.1. </w:t>
      </w:r>
      <w:r w:rsidRPr="007E3A53">
        <w:t xml:space="preserve">Титульный лист </w:t>
      </w:r>
    </w:p>
    <w:p w:rsidR="001F0DBD" w:rsidRPr="007E3A53" w:rsidRDefault="001F0DBD" w:rsidP="007E3A53">
      <w:pPr>
        <w:pStyle w:val="Default"/>
        <w:jc w:val="both"/>
      </w:pPr>
      <w:r w:rsidRPr="007E3A53">
        <w:rPr>
          <w:b/>
          <w:bCs/>
        </w:rPr>
        <w:t>5.2</w:t>
      </w:r>
      <w:r w:rsidRPr="007E3A53">
        <w:t xml:space="preserve">. Результаты освоения курса внеурочной деятельности (Планируемые результаты). </w:t>
      </w:r>
    </w:p>
    <w:p w:rsidR="001F0DBD" w:rsidRPr="007E3A53" w:rsidRDefault="001F0DBD" w:rsidP="007E3A53">
      <w:pPr>
        <w:pStyle w:val="Default"/>
        <w:jc w:val="both"/>
      </w:pPr>
      <w:r w:rsidRPr="007E3A53">
        <w:rPr>
          <w:b/>
          <w:bCs/>
        </w:rPr>
        <w:t>5.3</w:t>
      </w:r>
      <w:r w:rsidRPr="007E3A53">
        <w:t>. Содержание курса внеурочной деятельности с указанием форм организации и видов деятельности.</w:t>
      </w:r>
    </w:p>
    <w:p w:rsidR="001F0DBD" w:rsidRPr="007E3A53" w:rsidRDefault="001F0DBD" w:rsidP="007E3A53">
      <w:pPr>
        <w:pStyle w:val="Default"/>
        <w:jc w:val="both"/>
      </w:pPr>
      <w:r w:rsidRPr="007E3A53">
        <w:rPr>
          <w:b/>
          <w:bCs/>
        </w:rPr>
        <w:t xml:space="preserve">5.4. </w:t>
      </w:r>
      <w:r w:rsidRPr="007E3A53">
        <w:t>Календарно - тематическое планирование.</w:t>
      </w:r>
    </w:p>
    <w:p w:rsidR="001F0DBD" w:rsidRDefault="001F0DBD" w:rsidP="007E3A53">
      <w:pPr>
        <w:pStyle w:val="Default"/>
        <w:jc w:val="both"/>
        <w:rPr>
          <w:b/>
          <w:bCs/>
        </w:rPr>
      </w:pPr>
    </w:p>
    <w:p w:rsidR="001F0DBD" w:rsidRPr="007E3A53" w:rsidRDefault="001F0DBD" w:rsidP="007E3A53">
      <w:pPr>
        <w:pStyle w:val="Default"/>
        <w:jc w:val="both"/>
      </w:pPr>
      <w:r w:rsidRPr="007E3A53">
        <w:rPr>
          <w:b/>
          <w:bCs/>
        </w:rPr>
        <w:t xml:space="preserve">6. Требования к оформлению и хранению рабочей программы </w:t>
      </w:r>
    </w:p>
    <w:p w:rsidR="001F0DBD" w:rsidRPr="007E3A53" w:rsidRDefault="001F0DBD" w:rsidP="007E3A53">
      <w:pPr>
        <w:pStyle w:val="Default"/>
        <w:jc w:val="both"/>
      </w:pPr>
      <w:r w:rsidRPr="007E3A53">
        <w:t xml:space="preserve">6.1. Текст рабочей программы должен быть выполнен в печатном виде на одной стороне листа формата А4 (альбомный формат). Заголовки печатаются заглавными буквами в середине строки. Даты планового проведения уроков могут быть напечатаны или проставлены чёрными чернилами, листы пронумеровываются. Рабочая программа сшивается, заверяется подписью директора и печатью школы. Рабочая программа учителя – предметника хранится в скоросшивателе по каждому классу (курсу) отдельно, в электронном варианте у курирующего заместителя директора. </w:t>
      </w:r>
    </w:p>
    <w:p w:rsidR="001F0DBD" w:rsidRDefault="001F0DBD" w:rsidP="007E3A53">
      <w:pPr>
        <w:pStyle w:val="Default"/>
        <w:jc w:val="both"/>
        <w:rPr>
          <w:b/>
          <w:bCs/>
        </w:rPr>
      </w:pPr>
    </w:p>
    <w:p w:rsidR="001F0DBD" w:rsidRPr="007E3A53" w:rsidRDefault="001F0DBD" w:rsidP="007E3A53">
      <w:pPr>
        <w:pStyle w:val="Default"/>
        <w:jc w:val="both"/>
      </w:pPr>
      <w:r w:rsidRPr="007E3A53">
        <w:rPr>
          <w:b/>
          <w:bCs/>
        </w:rPr>
        <w:t xml:space="preserve">7. Порядок разработки и утверждения рабочих программ </w:t>
      </w:r>
    </w:p>
    <w:p w:rsidR="001F0DBD" w:rsidRPr="007E3A53" w:rsidRDefault="001F0DBD" w:rsidP="007E3A53">
      <w:pPr>
        <w:pStyle w:val="Default"/>
        <w:jc w:val="both"/>
      </w:pPr>
      <w:r w:rsidRPr="007E3A53">
        <w:rPr>
          <w:b/>
          <w:bCs/>
        </w:rPr>
        <w:t xml:space="preserve">7.1. </w:t>
      </w:r>
      <w:r w:rsidRPr="007E3A53">
        <w:t xml:space="preserve">При составлении, согласовании и утверждении рабочей программы должно быть обеспечено её соответствие следующим документам: </w:t>
      </w:r>
    </w:p>
    <w:p w:rsidR="001F0DBD" w:rsidRPr="007E3A53" w:rsidRDefault="001F0DBD" w:rsidP="007E3A53">
      <w:pPr>
        <w:pStyle w:val="Default"/>
        <w:spacing w:after="44"/>
        <w:jc w:val="both"/>
      </w:pPr>
      <w:r>
        <w:t xml:space="preserve">- </w:t>
      </w:r>
      <w:r w:rsidRPr="007E3A53">
        <w:t xml:space="preserve"> ФГОС (федеральному компоненту государственного стандарта); </w:t>
      </w:r>
    </w:p>
    <w:p w:rsidR="001F0DBD" w:rsidRPr="007E3A53" w:rsidRDefault="001F0DBD" w:rsidP="007E3A53">
      <w:pPr>
        <w:pStyle w:val="Default"/>
        <w:spacing w:after="44"/>
        <w:jc w:val="both"/>
      </w:pPr>
      <w:r>
        <w:t xml:space="preserve">- </w:t>
      </w:r>
      <w:r w:rsidRPr="007E3A53">
        <w:t xml:space="preserve"> примерной программе по предмету, утверждённой МО и Н РФ; </w:t>
      </w:r>
    </w:p>
    <w:p w:rsidR="001F0DBD" w:rsidRPr="007E3A53" w:rsidRDefault="001F0DBD" w:rsidP="007E3A53">
      <w:pPr>
        <w:pStyle w:val="Default"/>
        <w:spacing w:after="44"/>
        <w:jc w:val="both"/>
      </w:pPr>
      <w:r>
        <w:t xml:space="preserve">-  </w:t>
      </w:r>
      <w:r w:rsidRPr="007E3A53">
        <w:t xml:space="preserve">основной образовательной программе Школы </w:t>
      </w:r>
    </w:p>
    <w:p w:rsidR="001F0DBD" w:rsidRPr="007E3A53" w:rsidRDefault="001F0DBD" w:rsidP="007E3A53">
      <w:pPr>
        <w:pStyle w:val="Default"/>
        <w:jc w:val="both"/>
      </w:pPr>
      <w:r>
        <w:t xml:space="preserve">-  </w:t>
      </w:r>
      <w:r w:rsidRPr="007E3A53">
        <w:t xml:space="preserve">учебному плану Школы. </w:t>
      </w:r>
    </w:p>
    <w:p w:rsidR="001F0DBD" w:rsidRPr="007E3A53" w:rsidRDefault="001F0DBD" w:rsidP="007E3A53">
      <w:pPr>
        <w:pStyle w:val="Default"/>
        <w:jc w:val="both"/>
      </w:pPr>
    </w:p>
    <w:p w:rsidR="001F0DBD" w:rsidRPr="007E3A53" w:rsidRDefault="001F0DBD" w:rsidP="007E3A53">
      <w:pPr>
        <w:pStyle w:val="Default"/>
        <w:jc w:val="both"/>
      </w:pPr>
      <w:r w:rsidRPr="007E3A53">
        <w:rPr>
          <w:b/>
          <w:bCs/>
        </w:rPr>
        <w:t xml:space="preserve">7.2. </w:t>
      </w:r>
      <w:r w:rsidRPr="007E3A53">
        <w:t xml:space="preserve">Процесс разработки рабочей программы включает в себя: </w:t>
      </w:r>
    </w:p>
    <w:p w:rsidR="001F0DBD" w:rsidRPr="007E3A53" w:rsidRDefault="001F0DBD" w:rsidP="007E3A53">
      <w:pPr>
        <w:pStyle w:val="Default"/>
        <w:spacing w:after="44"/>
        <w:jc w:val="both"/>
      </w:pPr>
      <w:r>
        <w:t xml:space="preserve">- </w:t>
      </w:r>
      <w:r w:rsidRPr="007E3A53">
        <w:t xml:space="preserve">анализ нормативной документации, материально – технической базы Школы; </w:t>
      </w:r>
    </w:p>
    <w:p w:rsidR="001F0DBD" w:rsidRPr="007E3A53" w:rsidRDefault="001F0DBD" w:rsidP="007E3A53">
      <w:pPr>
        <w:pStyle w:val="Default"/>
        <w:spacing w:after="44"/>
        <w:jc w:val="both"/>
      </w:pPr>
      <w:r w:rsidRPr="007E3A53">
        <w:t xml:space="preserve">- анализ методического обеспечения всех видов учебной деятельности; </w:t>
      </w:r>
    </w:p>
    <w:p w:rsidR="001F0DBD" w:rsidRPr="007E3A53" w:rsidRDefault="001F0DBD" w:rsidP="007E3A53">
      <w:pPr>
        <w:pStyle w:val="Default"/>
        <w:jc w:val="both"/>
      </w:pPr>
      <w:r w:rsidRPr="007E3A53">
        <w:t>-  разработка рабочей программы;</w:t>
      </w:r>
    </w:p>
    <w:p w:rsidR="001F0DBD" w:rsidRPr="007E3A53" w:rsidRDefault="001F0DBD" w:rsidP="007E3A53">
      <w:pPr>
        <w:pStyle w:val="Default"/>
        <w:jc w:val="both"/>
      </w:pPr>
      <w:r w:rsidRPr="007E3A53">
        <w:t>- рассмотрение;</w:t>
      </w:r>
    </w:p>
    <w:p w:rsidR="001F0DBD" w:rsidRPr="007E3A53" w:rsidRDefault="001F0DBD" w:rsidP="007E3A53">
      <w:pPr>
        <w:pStyle w:val="Default"/>
        <w:jc w:val="both"/>
      </w:pPr>
      <w:r w:rsidRPr="007E3A53">
        <w:t xml:space="preserve">- утверждение. </w:t>
      </w:r>
    </w:p>
    <w:p w:rsidR="001F0DBD" w:rsidRPr="007E3A53" w:rsidRDefault="001F0DBD" w:rsidP="007E3A53">
      <w:pPr>
        <w:pStyle w:val="Default"/>
        <w:jc w:val="both"/>
      </w:pPr>
    </w:p>
    <w:p w:rsidR="001F0DBD" w:rsidRPr="007E3A53" w:rsidRDefault="001F0DBD" w:rsidP="007E3A53">
      <w:pPr>
        <w:spacing w:after="0" w:line="240" w:lineRule="auto"/>
        <w:ind w:left="2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7E3A53">
        <w:rPr>
          <w:rFonts w:ascii="Times New Roman" w:hAnsi="Times New Roman"/>
          <w:sz w:val="24"/>
          <w:szCs w:val="24"/>
        </w:rPr>
        <w:t>Рабочая программа по предмету рассматривается на заседании школьного методического совета, подписывается руководителем МС, согласовывается с курирующим заместителем директора и утверждается директором Школы.</w:t>
      </w:r>
    </w:p>
    <w:p w:rsidR="001F0DBD" w:rsidRPr="007E3A53" w:rsidRDefault="001F0DBD" w:rsidP="007E3A53">
      <w:pPr>
        <w:pStyle w:val="Default"/>
        <w:jc w:val="both"/>
      </w:pPr>
    </w:p>
    <w:p w:rsidR="001F0DBD" w:rsidRPr="007E3A53" w:rsidRDefault="001F0DBD" w:rsidP="007E3A53">
      <w:pPr>
        <w:pStyle w:val="Default"/>
        <w:jc w:val="both"/>
      </w:pPr>
    </w:p>
    <w:p w:rsidR="001F0DBD" w:rsidRPr="007E3A53" w:rsidRDefault="001F0DBD" w:rsidP="007E3A53">
      <w:pPr>
        <w:pStyle w:val="Default"/>
        <w:jc w:val="both"/>
        <w:rPr>
          <w:color w:val="auto"/>
        </w:rPr>
      </w:pPr>
    </w:p>
    <w:p w:rsidR="001F0DBD" w:rsidRPr="007E3A53" w:rsidRDefault="001F0DBD" w:rsidP="007E3A53">
      <w:pPr>
        <w:tabs>
          <w:tab w:val="left" w:pos="124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C477F4">
      <w:pPr>
        <w:spacing w:after="0" w:line="240" w:lineRule="auto"/>
        <w:ind w:right="20"/>
        <w:jc w:val="right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Приложение №1</w:t>
      </w:r>
    </w:p>
    <w:p w:rsidR="001F0DBD" w:rsidRDefault="001F0DBD" w:rsidP="006C2F7B">
      <w:pPr>
        <w:spacing w:after="0" w:line="240" w:lineRule="auto"/>
        <w:ind w:right="20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Татарстан Республикасы Кайбыч муниципаль районы </w:t>
      </w:r>
    </w:p>
    <w:p w:rsidR="001F0DBD" w:rsidRDefault="001F0DBD" w:rsidP="006C2F7B">
      <w:pPr>
        <w:spacing w:after="0" w:line="240" w:lineRule="auto"/>
        <w:ind w:right="20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Мөрәле төп гомуми белем мәктәбе” </w:t>
      </w:r>
    </w:p>
    <w:p w:rsidR="001F0DBD" w:rsidRPr="00C477F4" w:rsidRDefault="001F0DBD" w:rsidP="006C2F7B">
      <w:pPr>
        <w:spacing w:after="0" w:line="240" w:lineRule="auto"/>
        <w:ind w:right="20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C477F4">
        <w:rPr>
          <w:rFonts w:ascii="Times New Roman" w:hAnsi="Times New Roman"/>
          <w:color w:val="000000"/>
          <w:sz w:val="24"/>
          <w:szCs w:val="24"/>
          <w:lang w:val="tt-RU"/>
        </w:rPr>
        <w:t>муниципаль бюджет гомуми белем учреждениесе</w:t>
      </w:r>
    </w:p>
    <w:p w:rsidR="001F0DBD" w:rsidRPr="00C477F4" w:rsidRDefault="001F0DBD" w:rsidP="006C2F7B">
      <w:pPr>
        <w:spacing w:after="0" w:line="240" w:lineRule="auto"/>
        <w:ind w:right="20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C477F4" w:rsidRDefault="001F0DBD" w:rsidP="006C2F7B">
      <w:pPr>
        <w:spacing w:after="0" w:line="240" w:lineRule="auto"/>
        <w:ind w:right="20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C477F4">
        <w:rPr>
          <w:rFonts w:ascii="Times New Roman" w:hAnsi="Times New Roman"/>
          <w:color w:val="000000"/>
          <w:sz w:val="24"/>
          <w:szCs w:val="24"/>
          <w:lang w:val="tt-RU"/>
        </w:rPr>
        <w:t>Методик совет                          «Килешенде»                                                    «Раслыйм»</w:t>
      </w:r>
    </w:p>
    <w:p w:rsidR="001F0DBD" w:rsidRPr="006C2F7B" w:rsidRDefault="001F0DBD" w:rsidP="006C2F7B">
      <w:pPr>
        <w:spacing w:after="0" w:line="240" w:lineRule="auto"/>
        <w:ind w:right="20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C477F4">
        <w:rPr>
          <w:rFonts w:ascii="Times New Roman" w:hAnsi="Times New Roman"/>
          <w:color w:val="000000"/>
          <w:sz w:val="24"/>
          <w:szCs w:val="24"/>
          <w:lang w:val="tt-RU"/>
        </w:rPr>
        <w:t>утырышында каралды             Укыту – тәрбия эшләре                              М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әктәп җитәкчесе</w:t>
      </w:r>
    </w:p>
    <w:p w:rsidR="001F0DBD" w:rsidRPr="006C2F7B" w:rsidRDefault="001F0DBD" w:rsidP="006C2F7B">
      <w:pPr>
        <w:spacing w:after="0" w:line="240" w:lineRule="auto"/>
        <w:ind w:right="20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_____Сайфутдинова А.М.   </w:t>
      </w:r>
      <w:r>
        <w:rPr>
          <w:rFonts w:ascii="Times New Roman" w:hAnsi="Times New Roman"/>
          <w:color w:val="000000"/>
          <w:sz w:val="24"/>
          <w:szCs w:val="24"/>
        </w:rPr>
        <w:t>буенча директор урынбасары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                  ____Р.З.Музаффарова</w:t>
      </w:r>
    </w:p>
    <w:p w:rsidR="001F0DBD" w:rsidRPr="006C2F7B" w:rsidRDefault="001F0DBD" w:rsidP="006C2F7B">
      <w:pPr>
        <w:spacing w:after="0" w:line="240" w:lineRule="auto"/>
        <w:ind w:right="20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73F8C">
        <w:rPr>
          <w:rFonts w:ascii="Times New Roman" w:hAnsi="Times New Roman"/>
          <w:color w:val="000000"/>
          <w:sz w:val="24"/>
          <w:szCs w:val="24"/>
          <w:lang w:val="tt-RU"/>
        </w:rPr>
        <w:t>Протокол №____               _____Сайфутдинова А.М.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                        «____»_________2019</w:t>
      </w:r>
    </w:p>
    <w:p w:rsidR="001F0DBD" w:rsidRPr="006C2F7B" w:rsidRDefault="001F0DBD" w:rsidP="006C2F7B">
      <w:pPr>
        <w:spacing w:after="0" w:line="240" w:lineRule="auto"/>
        <w:ind w:right="20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«____»________2019</w:t>
      </w:r>
      <w:r w:rsidRPr="00773F8C">
        <w:rPr>
          <w:rFonts w:ascii="Times New Roman" w:hAnsi="Times New Roman"/>
          <w:color w:val="000000"/>
          <w:sz w:val="24"/>
          <w:szCs w:val="24"/>
          <w:lang w:val="tt-RU"/>
        </w:rPr>
        <w:t xml:space="preserve">            «____»_________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2019</w:t>
      </w:r>
    </w:p>
    <w:p w:rsidR="001F0DBD" w:rsidRPr="00773F8C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773F8C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773F8C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773F8C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773F8C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773F8C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773F8C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773F8C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773F8C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773F8C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773F8C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6C2F7B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                                                       ___________________уку елына</w:t>
      </w:r>
    </w:p>
    <w:p w:rsidR="001F0DBD" w:rsidRPr="006C2F7B" w:rsidRDefault="001F0DBD" w:rsidP="006C2F7B">
      <w:pPr>
        <w:spacing w:after="0" w:line="240" w:lineRule="auto"/>
        <w:ind w:right="20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____ сыйныф өчен </w:t>
      </w:r>
    </w:p>
    <w:p w:rsidR="001F0DBD" w:rsidRDefault="001F0DBD" w:rsidP="006C2F7B">
      <w:pPr>
        <w:tabs>
          <w:tab w:val="left" w:pos="2970"/>
        </w:tabs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C477F4">
        <w:rPr>
          <w:rFonts w:ascii="Times New Roman" w:hAnsi="Times New Roman"/>
          <w:color w:val="000000"/>
          <w:sz w:val="24"/>
          <w:szCs w:val="24"/>
          <w:lang w:val="tt-RU"/>
        </w:rPr>
        <w:tab/>
      </w:r>
      <w:r>
        <w:rPr>
          <w:rFonts w:ascii="Times New Roman" w:hAnsi="Times New Roman"/>
          <w:color w:val="000000"/>
          <w:sz w:val="24"/>
          <w:szCs w:val="24"/>
          <w:lang w:val="tt-RU"/>
        </w:rPr>
        <w:t>.....................фәненнән эш программасы</w:t>
      </w:r>
    </w:p>
    <w:p w:rsidR="001F0DBD" w:rsidRPr="006C2F7B" w:rsidRDefault="001F0DBD" w:rsidP="006C2F7B">
      <w:pPr>
        <w:tabs>
          <w:tab w:val="left" w:pos="2970"/>
        </w:tabs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C477F4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C477F4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C477F4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C477F4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C477F4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C477F4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C477F4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C477F4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Pr="00C477F4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Default="001F0DBD" w:rsidP="006C2F7B">
      <w:pPr>
        <w:spacing w:after="0" w:line="240" w:lineRule="auto"/>
        <w:ind w:right="20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Укытучы: Ф.И.О.</w:t>
      </w:r>
    </w:p>
    <w:p w:rsidR="001F0DBD" w:rsidRDefault="001F0DBD" w:rsidP="006C2F7B">
      <w:pPr>
        <w:spacing w:after="0" w:line="240" w:lineRule="auto"/>
        <w:ind w:right="20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Категория:.............</w:t>
      </w:r>
    </w:p>
    <w:p w:rsidR="001F0DBD" w:rsidRPr="006C2F7B" w:rsidRDefault="001F0DBD" w:rsidP="006C2F7B">
      <w:pPr>
        <w:spacing w:after="0" w:line="240" w:lineRule="auto"/>
        <w:ind w:right="20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F0DBD" w:rsidRDefault="001F0DBD" w:rsidP="006C2F7B">
      <w:pPr>
        <w:spacing w:after="0" w:line="240" w:lineRule="auto"/>
        <w:ind w:right="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DBD" w:rsidRPr="007E3A53" w:rsidRDefault="001F0DBD" w:rsidP="007E3A53">
      <w:pPr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1F0DBD" w:rsidRPr="007E3A53" w:rsidSect="00773F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DBD" w:rsidRDefault="001F0DBD" w:rsidP="00FC7574">
      <w:pPr>
        <w:spacing w:after="0" w:line="240" w:lineRule="auto"/>
      </w:pPr>
      <w:r>
        <w:separator/>
      </w:r>
    </w:p>
  </w:endnote>
  <w:endnote w:type="continuationSeparator" w:id="0">
    <w:p w:rsidR="001F0DBD" w:rsidRDefault="001F0DBD" w:rsidP="00FC7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BD" w:rsidRDefault="001F0DB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BD" w:rsidRDefault="001F0DBD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1F0DBD" w:rsidRDefault="001F0DB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BD" w:rsidRDefault="001F0D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DBD" w:rsidRDefault="001F0DBD" w:rsidP="00FC7574">
      <w:pPr>
        <w:spacing w:after="0" w:line="240" w:lineRule="auto"/>
      </w:pPr>
      <w:r>
        <w:separator/>
      </w:r>
    </w:p>
  </w:footnote>
  <w:footnote w:type="continuationSeparator" w:id="0">
    <w:p w:rsidR="001F0DBD" w:rsidRDefault="001F0DBD" w:rsidP="00FC7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BD" w:rsidRDefault="001F0DB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BD" w:rsidRDefault="001F0DB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BD" w:rsidRDefault="001F0DB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7FFC7AF"/>
    <w:multiLevelType w:val="hybridMultilevel"/>
    <w:tmpl w:val="6741E81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F8DCC304"/>
    <w:multiLevelType w:val="hybridMultilevel"/>
    <w:tmpl w:val="2B01E56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9D0335B"/>
    <w:multiLevelType w:val="hybridMultilevel"/>
    <w:tmpl w:val="93B65158"/>
    <w:lvl w:ilvl="0" w:tplc="66C85F4E">
      <w:start w:val="6"/>
      <w:numFmt w:val="decimal"/>
      <w:lvlText w:val="%1."/>
      <w:lvlJc w:val="left"/>
      <w:pPr>
        <w:ind w:left="9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EA6790D"/>
    <w:multiLevelType w:val="hybridMultilevel"/>
    <w:tmpl w:val="55B8D5A2"/>
    <w:lvl w:ilvl="0" w:tplc="2D58F5E8">
      <w:start w:val="2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1508160"/>
    <w:multiLevelType w:val="hybridMultilevel"/>
    <w:tmpl w:val="8B0F6C2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34852138"/>
    <w:multiLevelType w:val="multilevel"/>
    <w:tmpl w:val="26FE4A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6"/>
      <w:numFmt w:val="decimal"/>
      <w:lvlText w:val="%1.%2."/>
      <w:lvlJc w:val="left"/>
      <w:pPr>
        <w:tabs>
          <w:tab w:val="num" w:pos="380"/>
        </w:tabs>
        <w:ind w:left="3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80"/>
        </w:tabs>
        <w:ind w:left="1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580"/>
        </w:tabs>
        <w:ind w:left="15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960"/>
        </w:tabs>
        <w:ind w:left="1960" w:hanging="1800"/>
      </w:pPr>
      <w:rPr>
        <w:rFonts w:cs="Times New Roman"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762D"/>
    <w:rsid w:val="00012DB3"/>
    <w:rsid w:val="0004632C"/>
    <w:rsid w:val="000D5F30"/>
    <w:rsid w:val="001A7280"/>
    <w:rsid w:val="001E633C"/>
    <w:rsid w:val="001F0DBD"/>
    <w:rsid w:val="00226A89"/>
    <w:rsid w:val="002622B7"/>
    <w:rsid w:val="0027015D"/>
    <w:rsid w:val="00273057"/>
    <w:rsid w:val="00305C6B"/>
    <w:rsid w:val="00317858"/>
    <w:rsid w:val="00353B59"/>
    <w:rsid w:val="003B3CA7"/>
    <w:rsid w:val="0042308D"/>
    <w:rsid w:val="004249C7"/>
    <w:rsid w:val="00427CDD"/>
    <w:rsid w:val="00434289"/>
    <w:rsid w:val="0045484A"/>
    <w:rsid w:val="00467066"/>
    <w:rsid w:val="00495AA2"/>
    <w:rsid w:val="004A09CA"/>
    <w:rsid w:val="004C3E82"/>
    <w:rsid w:val="004F58E7"/>
    <w:rsid w:val="0058446A"/>
    <w:rsid w:val="005D5C44"/>
    <w:rsid w:val="005E1220"/>
    <w:rsid w:val="00621CCD"/>
    <w:rsid w:val="006B41E0"/>
    <w:rsid w:val="006B54AC"/>
    <w:rsid w:val="006C2F7B"/>
    <w:rsid w:val="006E0FB6"/>
    <w:rsid w:val="00746B93"/>
    <w:rsid w:val="00752B4F"/>
    <w:rsid w:val="0075661B"/>
    <w:rsid w:val="00773F8C"/>
    <w:rsid w:val="007E3A53"/>
    <w:rsid w:val="00822215"/>
    <w:rsid w:val="00882864"/>
    <w:rsid w:val="008A7A61"/>
    <w:rsid w:val="008D6326"/>
    <w:rsid w:val="008D6CD9"/>
    <w:rsid w:val="0093430C"/>
    <w:rsid w:val="0099706A"/>
    <w:rsid w:val="009A414D"/>
    <w:rsid w:val="009D6221"/>
    <w:rsid w:val="00A20465"/>
    <w:rsid w:val="00AB541D"/>
    <w:rsid w:val="00AC4E0B"/>
    <w:rsid w:val="00AC5A62"/>
    <w:rsid w:val="00B411AA"/>
    <w:rsid w:val="00B82672"/>
    <w:rsid w:val="00BA3311"/>
    <w:rsid w:val="00BB41D6"/>
    <w:rsid w:val="00C477F4"/>
    <w:rsid w:val="00C84C0F"/>
    <w:rsid w:val="00CC73A6"/>
    <w:rsid w:val="00CD6CF7"/>
    <w:rsid w:val="00DA04FF"/>
    <w:rsid w:val="00DB75D0"/>
    <w:rsid w:val="00E64C56"/>
    <w:rsid w:val="00E66C2A"/>
    <w:rsid w:val="00EE1DC7"/>
    <w:rsid w:val="00F6762D"/>
    <w:rsid w:val="00F8529E"/>
    <w:rsid w:val="00FB72C9"/>
    <w:rsid w:val="00FC7574"/>
    <w:rsid w:val="00FF6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A6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C7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C757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C7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C7574"/>
    <w:rPr>
      <w:rFonts w:cs="Times New Roman"/>
    </w:rPr>
  </w:style>
  <w:style w:type="paragraph" w:customStyle="1" w:styleId="Default">
    <w:name w:val="Default"/>
    <w:uiPriority w:val="99"/>
    <w:rsid w:val="008D6CD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9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536</Words>
  <Characters>3057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Мурали</dc:creator>
  <cp:keywords/>
  <dc:description/>
  <cp:lastModifiedBy>Рушания</cp:lastModifiedBy>
  <cp:revision>3</cp:revision>
  <cp:lastPrinted>2020-03-10T12:37:00Z</cp:lastPrinted>
  <dcterms:created xsi:type="dcterms:W3CDTF">2020-03-10T12:38:00Z</dcterms:created>
  <dcterms:modified xsi:type="dcterms:W3CDTF">2020-03-12T11:54:00Z</dcterms:modified>
</cp:coreProperties>
</file>